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79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1276"/>
        <w:gridCol w:w="1134"/>
        <w:gridCol w:w="142"/>
        <w:gridCol w:w="1134"/>
        <w:gridCol w:w="1559"/>
        <w:gridCol w:w="1417"/>
        <w:gridCol w:w="426"/>
        <w:gridCol w:w="14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979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52"/>
                <w:szCs w:val="52"/>
                <w:lang w:val="en-US" w:eastAsia="zh-CN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52"/>
                <w:szCs w:val="52"/>
              </w:rPr>
              <w:t>滁州市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52"/>
                <w:szCs w:val="52"/>
                <w:lang w:val="en-US" w:eastAsia="zh-CN"/>
              </w:rPr>
              <w:t>城投石化有限公司职工登记表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796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ind w:right="964"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登记日期：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left="-1667" w:leftChars="-794"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43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left="-107" w:leftChars="-51" w:right="1004" w:rightChars="478"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有何特长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岗位职务</w:t>
            </w:r>
          </w:p>
        </w:tc>
        <w:tc>
          <w:tcPr>
            <w:tcW w:w="36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工资待遇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户籍地址</w:t>
            </w:r>
          </w:p>
        </w:tc>
        <w:tc>
          <w:tcPr>
            <w:tcW w:w="36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现居地址</w:t>
            </w:r>
          </w:p>
        </w:tc>
        <w:tc>
          <w:tcPr>
            <w:tcW w:w="36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29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本           人          简        历             、        包               括        学         历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何年何月-何年何月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在何地任何职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证明人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9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受过      何种      奖励      或         处分</w:t>
            </w:r>
          </w:p>
        </w:tc>
        <w:tc>
          <w:tcPr>
            <w:tcW w:w="8505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5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5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5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5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9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家          庭        主        要        成        员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称谓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现在住址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  <w:tc>
          <w:tcPr>
            <w:tcW w:w="850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796" w:type="dxa"/>
            <w:gridSpan w:val="9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                                              本人签字：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attachedTemplate r:id="rId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4ZDFmZTZkZjY2NzQwMjM1MjgxNmViYjMxODkzNWUifQ=="/>
  </w:docVars>
  <w:rsids>
    <w:rsidRoot w:val="6C3E6521"/>
    <w:rsid w:val="002C6739"/>
    <w:rsid w:val="0054014F"/>
    <w:rsid w:val="007D1C22"/>
    <w:rsid w:val="00875808"/>
    <w:rsid w:val="00C90AA2"/>
    <w:rsid w:val="657A2D40"/>
    <w:rsid w:val="6C3E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7966;&#36963;&#19994;&#21153;\&#21171;&#21153;&#27966;&#36963;&#19994;&#21153;&#26448;&#26009;\&#28353;&#24030;&#24066;&#21171;&#21153;&#21512;&#20316;&#20013;&#24515;&#32844;&#24037;&#30331;&#35760;&#34920;.doc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滁州市劳务合作中心职工登记表.docx</Template>
  <Pages>1</Pages>
  <Words>139</Words>
  <Characters>139</Characters>
  <Lines>3</Lines>
  <Paragraphs>1</Paragraphs>
  <TotalTime>14</TotalTime>
  <ScaleCrop>false</ScaleCrop>
  <LinksUpToDate>false</LinksUpToDate>
  <CharactersWithSpaces>397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2022-09-09T06:36:00Z</dcterms:created>
  <dc:creator>「Eternal」</dc:creator>
  <cp:lastModifiedBy>「Eternal」</cp:lastModifiedBy>
  <dcterms:modified xsi:type="dcterms:W3CDTF">2022-09-09T06:40:44Z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B13790F8B5D6440B9B2601839E78E1DE</vt:lpwstr>
  </property>
  <property fmtid="{D5CDD505-2E9C-101B-9397-08002B2CF9AE}" pid="3" name="KSOProductBuildVer">
    <vt:lpwstr>2052-11.1.0.12313</vt:lpwstr>
  </property>
</Properties>
</file>